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2525"/>
        <w:gridCol w:w="1762"/>
        <w:gridCol w:w="2186"/>
      </w:tblGrid>
      <w:tr w:rsidR="000172E5" w:rsidRPr="00637200" w14:paraId="2C9AA8EC" w14:textId="77777777" w:rsidTr="005F0B8C">
        <w:tc>
          <w:tcPr>
            <w:tcW w:w="5000" w:type="pct"/>
            <w:gridSpan w:val="4"/>
            <w:shd w:val="clear" w:color="auto" w:fill="669900"/>
            <w:vAlign w:val="bottom"/>
          </w:tcPr>
          <w:p w14:paraId="5E4588B6" w14:textId="77777777" w:rsidR="000172E5" w:rsidRPr="00637200" w:rsidRDefault="00A96F83" w:rsidP="00A96F83">
            <w:pPr>
              <w:pStyle w:val="Nagwek1"/>
              <w:outlineLvl w:val="0"/>
            </w:pPr>
            <w:r w:rsidRPr="005F0B8C">
              <w:rPr>
                <w:color w:val="FFFFFF" w:themeColor="background1"/>
              </w:rPr>
              <w:t>Dane szkoły</w:t>
            </w:r>
          </w:p>
        </w:tc>
      </w:tr>
      <w:tr w:rsidR="000172E5" w:rsidRPr="00846B76" w14:paraId="408AE277" w14:textId="77777777" w:rsidTr="009512C6">
        <w:tc>
          <w:tcPr>
            <w:tcW w:w="1414" w:type="pct"/>
            <w:vAlign w:val="bottom"/>
          </w:tcPr>
          <w:p w14:paraId="444F214D" w14:textId="77777777" w:rsidR="000172E5" w:rsidRPr="00637200" w:rsidRDefault="00A96F83" w:rsidP="00A96F83">
            <w:pPr>
              <w:pStyle w:val="Wcicienormalne"/>
            </w:pPr>
            <w:permStart w:id="650336085" w:edGrp="everyone" w:colFirst="1" w:colLast="1"/>
            <w:r>
              <w:t>Nazwa szkoły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2ABD7053" w14:textId="77777777" w:rsidR="000172E5" w:rsidRPr="00846B76" w:rsidRDefault="000172E5" w:rsidP="00311D4F"/>
        </w:tc>
      </w:tr>
      <w:tr w:rsidR="000172E5" w:rsidRPr="00846B76" w14:paraId="14F22DE5" w14:textId="77777777" w:rsidTr="009512C6">
        <w:tc>
          <w:tcPr>
            <w:tcW w:w="1414" w:type="pct"/>
            <w:vAlign w:val="bottom"/>
          </w:tcPr>
          <w:p w14:paraId="2B1EBF8E" w14:textId="77777777" w:rsidR="000172E5" w:rsidRPr="00637200" w:rsidRDefault="00A96F83" w:rsidP="00A96F83">
            <w:pPr>
              <w:pStyle w:val="Wcicienormalne"/>
            </w:pPr>
            <w:permStart w:id="1373777390" w:edGrp="everyone" w:colFirst="1" w:colLast="1"/>
            <w:permEnd w:id="650336085"/>
            <w:r>
              <w:t>Miejscowość</w:t>
            </w:r>
          </w:p>
        </w:tc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A779A2" w14:textId="77777777" w:rsidR="000172E5" w:rsidRPr="00846B76" w:rsidRDefault="000172E5" w:rsidP="00311D4F"/>
        </w:tc>
      </w:tr>
      <w:tr w:rsidR="00A96F83" w:rsidRPr="00846B76" w14:paraId="3606218D" w14:textId="77777777" w:rsidTr="009512C6">
        <w:tc>
          <w:tcPr>
            <w:tcW w:w="1414" w:type="pct"/>
            <w:vAlign w:val="bottom"/>
          </w:tcPr>
          <w:p w14:paraId="29D76F34" w14:textId="77777777" w:rsidR="00A96F83" w:rsidRDefault="00A96F83" w:rsidP="00A96F83">
            <w:pPr>
              <w:pStyle w:val="Wcicienormalne"/>
            </w:pPr>
            <w:permStart w:id="1004210437" w:edGrp="everyone" w:colFirst="1" w:colLast="1"/>
            <w:permEnd w:id="1373777390"/>
            <w:r>
              <w:t>Ulica i nr</w:t>
            </w:r>
          </w:p>
        </w:tc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D1DC88" w14:textId="77777777" w:rsidR="00A96F83" w:rsidRPr="00846B76" w:rsidRDefault="00A96F83" w:rsidP="00311D4F"/>
        </w:tc>
      </w:tr>
      <w:tr w:rsidR="000172E5" w:rsidRPr="00846B76" w14:paraId="1356B171" w14:textId="77777777" w:rsidTr="009512C6">
        <w:tc>
          <w:tcPr>
            <w:tcW w:w="1414" w:type="pct"/>
            <w:vAlign w:val="bottom"/>
          </w:tcPr>
          <w:p w14:paraId="2441F764" w14:textId="77777777" w:rsidR="000172E5" w:rsidRPr="00637200" w:rsidRDefault="00A96F83" w:rsidP="00A96F83">
            <w:pPr>
              <w:pStyle w:val="Wcicienormalne"/>
            </w:pPr>
            <w:permStart w:id="1072261401" w:edGrp="everyone" w:colFirst="3" w:colLast="3"/>
            <w:permStart w:id="1312492245" w:edGrp="everyone" w:colFirst="1" w:colLast="1"/>
            <w:permEnd w:id="1004210437"/>
            <w:r>
              <w:t>Kod pocztowy</w:t>
            </w:r>
          </w:p>
        </w:tc>
        <w:tc>
          <w:tcPr>
            <w:tcW w:w="139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BC70A7" w14:textId="77777777" w:rsidR="000172E5" w:rsidRPr="00846B76" w:rsidRDefault="000172E5" w:rsidP="00311D4F"/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14:paraId="053A686D" w14:textId="77777777" w:rsidR="000172E5" w:rsidRDefault="00A96F83" w:rsidP="00A96F83">
            <w:pPr>
              <w:ind w:left="622"/>
            </w:pPr>
            <w:r>
              <w:t>Poczta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C4C217" w14:textId="2400A3F0" w:rsidR="000172E5" w:rsidRPr="00846B76" w:rsidRDefault="000172E5" w:rsidP="00311D4F"/>
        </w:tc>
      </w:tr>
      <w:tr w:rsidR="000172E5" w:rsidRPr="00846B76" w14:paraId="2359626A" w14:textId="77777777" w:rsidTr="009512C6">
        <w:permEnd w:id="1312492245" w:displacedByCustomXml="next"/>
        <w:permEnd w:id="1072261401" w:displacedByCustomXml="next"/>
        <w:permStart w:id="1118375227" w:edGrp="everyone" w:colFirst="1" w:colLast="1" w:displacedByCustomXml="next"/>
        <w:sdt>
          <w:sdtPr>
            <w:id w:val="1334104394"/>
            <w:placeholder>
              <w:docPart w:val="0846B9966E5C46A697DC0B34AA5705BE"/>
            </w:placeholder>
            <w:temporary/>
            <w:showingPlcHdr/>
            <w15:appearance w15:val="hidden"/>
          </w:sdtPr>
          <w:sdtContent>
            <w:tc>
              <w:tcPr>
                <w:tcW w:w="1414" w:type="pct"/>
                <w:vAlign w:val="bottom"/>
              </w:tcPr>
              <w:p w14:paraId="7FE201A8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Adres e-mail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1C66806C" w14:textId="77777777" w:rsidR="000172E5" w:rsidRPr="00846B76" w:rsidRDefault="000172E5" w:rsidP="00311D4F"/>
        </w:tc>
      </w:tr>
      <w:permEnd w:id="1118375227"/>
      <w:tr w:rsidR="000172E5" w:rsidRPr="00846B76" w14:paraId="0F93C437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3721324F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1A41C1CF" w14:textId="77777777" w:rsidTr="005F0B8C">
        <w:tc>
          <w:tcPr>
            <w:tcW w:w="5000" w:type="pct"/>
            <w:gridSpan w:val="4"/>
            <w:shd w:val="clear" w:color="auto" w:fill="669900"/>
            <w:vAlign w:val="bottom"/>
          </w:tcPr>
          <w:p w14:paraId="32DB1858" w14:textId="77777777" w:rsidR="000172E5" w:rsidRPr="00846B76" w:rsidRDefault="00A96F83" w:rsidP="00A96F83">
            <w:pPr>
              <w:pStyle w:val="Nagwek1"/>
              <w:outlineLvl w:val="0"/>
            </w:pPr>
            <w:r w:rsidRPr="005F0B8C">
              <w:rPr>
                <w:color w:val="FFFFFF" w:themeColor="background1"/>
              </w:rPr>
              <w:t>Dane szkolnego koordynatora konkursu</w:t>
            </w:r>
          </w:p>
        </w:tc>
      </w:tr>
      <w:tr w:rsidR="000172E5" w:rsidRPr="00846B76" w14:paraId="2A7CBCA5" w14:textId="77777777" w:rsidTr="009512C6">
        <w:permStart w:id="2062971781" w:edGrp="everyone" w:colFirst="1" w:colLast="1" w:displacedByCustomXml="next"/>
        <w:sdt>
          <w:sdtPr>
            <w:id w:val="-2047821762"/>
            <w:placeholder>
              <w:docPart w:val="CECB2A47F1444415BEE09AFE83FB9DED"/>
            </w:placeholder>
            <w:temporary/>
            <w:showingPlcHdr/>
            <w15:appearance w15:val="hidden"/>
          </w:sdtPr>
          <w:sdtContent>
            <w:tc>
              <w:tcPr>
                <w:tcW w:w="1414" w:type="pct"/>
                <w:vAlign w:val="bottom"/>
              </w:tcPr>
              <w:p w14:paraId="67B4F3DE" w14:textId="77777777" w:rsidR="000172E5" w:rsidRPr="00846B76" w:rsidRDefault="007147D7" w:rsidP="00311D4F">
                <w:pPr>
                  <w:pStyle w:val="Wcicienormalne"/>
                </w:pPr>
                <w:r w:rsidRPr="006145D8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23FC8B67" w14:textId="77777777" w:rsidR="000172E5" w:rsidRPr="00846B76" w:rsidRDefault="000172E5" w:rsidP="00311D4F"/>
        </w:tc>
      </w:tr>
      <w:tr w:rsidR="000172E5" w:rsidRPr="00846B76" w14:paraId="4E422576" w14:textId="77777777" w:rsidTr="009512C6">
        <w:permEnd w:id="2062971781" w:displacedByCustomXml="next"/>
        <w:permStart w:id="502159322" w:edGrp="everyone" w:colFirst="1" w:colLast="1" w:displacedByCustomXml="next"/>
        <w:sdt>
          <w:sdtPr>
            <w:id w:val="-1368443858"/>
            <w:placeholder>
              <w:docPart w:val="E2ED1933BE1D423A9AB0422614846C59"/>
            </w:placeholder>
            <w:temporary/>
            <w:showingPlcHdr/>
            <w15:appearance w15:val="hidden"/>
          </w:sdtPr>
          <w:sdtContent>
            <w:tc>
              <w:tcPr>
                <w:tcW w:w="1414" w:type="pct"/>
                <w:vAlign w:val="bottom"/>
              </w:tcPr>
              <w:p w14:paraId="0E5DD1B3" w14:textId="77777777" w:rsidR="000172E5" w:rsidRPr="00846B76" w:rsidRDefault="007147D7" w:rsidP="00311D4F">
                <w:pPr>
                  <w:pStyle w:val="Wcicienormalne"/>
                </w:pPr>
                <w:r w:rsidRPr="006145D8">
                  <w:rPr>
                    <w:lang w:bidi="pl-PL"/>
                  </w:rPr>
                  <w:t>Nazwisko</w:t>
                </w:r>
              </w:p>
            </w:tc>
          </w:sdtContent>
        </w:sdt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4265A4" w14:textId="77777777" w:rsidR="000172E5" w:rsidRPr="00846B76" w:rsidRDefault="000172E5" w:rsidP="00311D4F"/>
        </w:tc>
      </w:tr>
      <w:tr w:rsidR="000172E5" w:rsidRPr="00846B76" w14:paraId="5171DEC0" w14:textId="77777777" w:rsidTr="009512C6">
        <w:permEnd w:id="502159322" w:displacedByCustomXml="next"/>
        <w:permStart w:id="1828285266" w:edGrp="everyone" w:colFirst="1" w:colLast="1" w:displacedByCustomXml="next"/>
        <w:sdt>
          <w:sdtPr>
            <w:id w:val="-1359804501"/>
            <w:placeholder>
              <w:docPart w:val="32BE698E52F541B69215198A0640A518"/>
            </w:placeholder>
            <w:temporary/>
            <w:showingPlcHdr/>
            <w15:appearance w15:val="hidden"/>
          </w:sdtPr>
          <w:sdtContent>
            <w:tc>
              <w:tcPr>
                <w:tcW w:w="1414" w:type="pct"/>
                <w:vAlign w:val="bottom"/>
              </w:tcPr>
              <w:p w14:paraId="5AA3F463" w14:textId="77777777" w:rsidR="000172E5" w:rsidRPr="00846B76" w:rsidRDefault="007147D7" w:rsidP="00311D4F">
                <w:pPr>
                  <w:pStyle w:val="Wcicienormalne"/>
                </w:pPr>
                <w:r w:rsidRPr="006145D8">
                  <w:rPr>
                    <w:lang w:bidi="pl-PL"/>
                  </w:rPr>
                  <w:t>Adres e-mail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5EE34F9B" w14:textId="77777777" w:rsidR="000172E5" w:rsidRPr="00846B76" w:rsidRDefault="000172E5" w:rsidP="00311D4F"/>
        </w:tc>
      </w:tr>
      <w:permEnd w:id="1828285266"/>
      <w:tr w:rsidR="000172E5" w:rsidRPr="00846B76" w14:paraId="4C347F37" w14:textId="77777777" w:rsidTr="009512C6">
        <w:tc>
          <w:tcPr>
            <w:tcW w:w="1414" w:type="pct"/>
            <w:vAlign w:val="bottom"/>
          </w:tcPr>
          <w:p w14:paraId="187B45BE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gridSpan w:val="3"/>
            <w:vAlign w:val="bottom"/>
          </w:tcPr>
          <w:p w14:paraId="4C2F4345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A96F83" w:rsidRPr="00846B76" w14:paraId="69998EB6" w14:textId="77777777" w:rsidTr="005F0B8C">
        <w:tc>
          <w:tcPr>
            <w:tcW w:w="5000" w:type="pct"/>
            <w:gridSpan w:val="4"/>
            <w:shd w:val="clear" w:color="auto" w:fill="669900"/>
            <w:vAlign w:val="bottom"/>
          </w:tcPr>
          <w:p w14:paraId="15012FF5" w14:textId="77777777" w:rsidR="00A96F83" w:rsidRPr="00846B76" w:rsidRDefault="005F0B8C" w:rsidP="005F0B8C">
            <w:pPr>
              <w:pStyle w:val="Nagwek1"/>
              <w:outlineLvl w:val="0"/>
            </w:pPr>
            <w:r w:rsidRPr="005F0B8C">
              <w:rPr>
                <w:color w:val="FFFFFF" w:themeColor="background1"/>
              </w:rPr>
              <w:t>Liczba zgłaszanych uczniów</w:t>
            </w:r>
          </w:p>
        </w:tc>
      </w:tr>
      <w:tr w:rsidR="00A96F83" w:rsidRPr="00846B76" w14:paraId="7725D5A3" w14:textId="77777777" w:rsidTr="00B562B8">
        <w:tc>
          <w:tcPr>
            <w:tcW w:w="1414" w:type="pct"/>
            <w:vAlign w:val="bottom"/>
          </w:tcPr>
          <w:p w14:paraId="4304CB9C" w14:textId="77777777" w:rsidR="00A96F83" w:rsidRPr="00846B76" w:rsidRDefault="005F0B8C" w:rsidP="005F0B8C">
            <w:pPr>
              <w:pStyle w:val="Wcicienormalne"/>
            </w:pPr>
            <w:permStart w:id="1770652097" w:edGrp="everyone" w:colFirst="1" w:colLast="1"/>
            <w:r>
              <w:t>Klasa 7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2A04044D" w14:textId="77786FF7" w:rsidR="00A96F83" w:rsidRPr="00846B76" w:rsidRDefault="00A96F83" w:rsidP="00B562B8"/>
        </w:tc>
      </w:tr>
      <w:tr w:rsidR="00A96F83" w:rsidRPr="00846B76" w14:paraId="7B52BCA7" w14:textId="77777777" w:rsidTr="00B562B8">
        <w:tc>
          <w:tcPr>
            <w:tcW w:w="1414" w:type="pct"/>
            <w:vAlign w:val="bottom"/>
          </w:tcPr>
          <w:p w14:paraId="0181BBFD" w14:textId="77777777" w:rsidR="00A96F83" w:rsidRPr="00846B76" w:rsidRDefault="005F0B8C" w:rsidP="005F0B8C">
            <w:pPr>
              <w:pStyle w:val="Wcicienormalne"/>
            </w:pPr>
            <w:permStart w:id="922824074" w:edGrp="everyone" w:colFirst="1" w:colLast="1"/>
            <w:permEnd w:id="1770652097"/>
            <w:r>
              <w:t>Klasa 8</w:t>
            </w:r>
          </w:p>
        </w:tc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15906E" w14:textId="77777777" w:rsidR="00A96F83" w:rsidRPr="00846B76" w:rsidRDefault="00A96F83" w:rsidP="00B562B8"/>
        </w:tc>
      </w:tr>
      <w:permEnd w:id="922824074"/>
    </w:tbl>
    <w:p w14:paraId="301C3F2A" w14:textId="77777777" w:rsidR="009D4A5D" w:rsidRDefault="009D4A5D" w:rsidP="009D4A5D">
      <w:pPr>
        <w:jc w:val="both"/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</w:pPr>
    </w:p>
    <w:p w14:paraId="46B008B2" w14:textId="77777777" w:rsidR="009D4A5D" w:rsidRDefault="009D4A5D" w:rsidP="009D4A5D">
      <w:pPr>
        <w:jc w:val="both"/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</w:pPr>
    </w:p>
    <w:p w14:paraId="6A4A77B8" w14:textId="77777777" w:rsidR="009D4A5D" w:rsidRDefault="009D4A5D" w:rsidP="009D4A5D">
      <w:pPr>
        <w:jc w:val="both"/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</w:pPr>
    </w:p>
    <w:p w14:paraId="45DFACA1" w14:textId="77777777" w:rsidR="000172E5" w:rsidRPr="009D4A5D" w:rsidRDefault="009D4A5D" w:rsidP="009D4A5D">
      <w:pPr>
        <w:jc w:val="both"/>
        <w:rPr>
          <w:rFonts w:asciiTheme="majorHAnsi" w:hAnsiTheme="majorHAnsi"/>
          <w:sz w:val="16"/>
          <w:szCs w:val="16"/>
        </w:rPr>
      </w:pPr>
      <w:r w:rsidRPr="00AB30B4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Wysyłając zgłosze</w:t>
      </w:r>
      <w:r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nie </w:t>
      </w:r>
      <w:r w:rsidRPr="00AB30B4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wyrażam zgodę na przetwarzanie moich danych osobowych przez </w:t>
      </w:r>
      <w:r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Podkarpacką Fundację Rozwoju „Beskid” </w:t>
      </w:r>
      <w:r w:rsidRPr="00AB30B4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w celu uczestni</w:t>
      </w:r>
      <w:r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ctwa w organizowanym Konkursie</w:t>
      </w:r>
      <w:r w:rsidRPr="00AB30B4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 na warunkach opisanych w Regul</w:t>
      </w:r>
      <w:r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aminie wraz z załącznikami</w:t>
      </w:r>
      <w:r w:rsidRPr="00AB30B4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 i przy zachowaniu przepisów rozporządzenia o ochronie danych osobowych (RODO). Zostałem poinformowany, że zgodę mogę wycofać w dowolnym momencie. Zostałem poinformowany, że mam prawo wglądu, poprawiania oraz żądania usunięcia moich danych osobowych w dowolnej chwili.</w:t>
      </w:r>
    </w:p>
    <w:sectPr w:rsidR="000172E5" w:rsidRPr="009D4A5D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D08EB" w14:textId="77777777" w:rsidR="000E56FD" w:rsidRDefault="000E56FD" w:rsidP="000172E5">
      <w:pPr>
        <w:spacing w:after="0" w:line="240" w:lineRule="auto"/>
      </w:pPr>
      <w:r>
        <w:separator/>
      </w:r>
    </w:p>
  </w:endnote>
  <w:endnote w:type="continuationSeparator" w:id="0">
    <w:p w14:paraId="367B8D04" w14:textId="77777777" w:rsidR="000E56FD" w:rsidRDefault="000E56F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681D41F-5632-4803-BBBF-F69512569348}"/>
    <w:embedBold r:id="rId2" w:fontKey="{AAA75ED9-7E87-4DC5-BB3B-519647D5FF6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C3A47901-33A3-4BB8-855B-3794EF684529}"/>
    <w:embedBold r:id="rId4" w:fontKey="{964FDECF-E4BD-4B8A-9309-55C7D25A9A8A}"/>
    <w:embedItalic r:id="rId5" w:fontKey="{C9C2DC3A-98F0-4451-8409-95BFC998956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4B3E4DBB-3C17-4231-9F7B-4FDC109539E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8A99638-66F0-40CF-A7B7-4AFC6C1A32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24"/>
      <w:gridCol w:w="4502"/>
    </w:tblGrid>
    <w:tr w:rsidR="005F0B8C" w:rsidRPr="00311D4F" w14:paraId="45FF7470" w14:textId="77777777" w:rsidTr="00637200">
      <w:tc>
        <w:tcPr>
          <w:tcW w:w="4675" w:type="dxa"/>
          <w:vAlign w:val="center"/>
        </w:tcPr>
        <w:p w14:paraId="6434A201" w14:textId="37A87971" w:rsidR="005F0B8C" w:rsidRPr="00311D4F" w:rsidRDefault="005F0B8C" w:rsidP="005F0B8C">
          <w:pPr>
            <w:pStyle w:val="Stopka"/>
          </w:pPr>
          <w:r w:rsidRPr="005F0B8C">
            <w:rPr>
              <w:b/>
              <w:sz w:val="20"/>
            </w:rPr>
            <w:t>Podkarpacka Fundacja Rozwoju „Beskid”</w:t>
          </w:r>
          <w:r w:rsidRPr="005F0B8C">
            <w:rPr>
              <w:b/>
              <w:sz w:val="20"/>
            </w:rPr>
            <w:br/>
          </w:r>
          <w:r w:rsidRPr="005F0B8C">
            <w:rPr>
              <w:sz w:val="20"/>
            </w:rPr>
            <w:t>ul. Słoneczna 19A, 38-200 Jasło</w:t>
          </w:r>
          <w:r w:rsidRPr="005F0B8C">
            <w:rPr>
              <w:sz w:val="20"/>
            </w:rPr>
            <w:br/>
          </w:r>
          <w:r w:rsidR="00AF2C85">
            <w:rPr>
              <w:sz w:val="20"/>
            </w:rPr>
            <w:t>kontakt@fundacjabeskid.org.pl</w:t>
          </w:r>
        </w:p>
      </w:tc>
      <w:tc>
        <w:tcPr>
          <w:tcW w:w="4675" w:type="dxa"/>
          <w:vAlign w:val="center"/>
        </w:tcPr>
        <w:p w14:paraId="5237E956" w14:textId="77777777" w:rsidR="00311D4F" w:rsidRPr="00311D4F" w:rsidRDefault="005F0B8C" w:rsidP="00637200">
          <w:pPr>
            <w:pStyle w:val="Stopka"/>
            <w:jc w:val="right"/>
          </w:pPr>
          <w:r w:rsidRPr="005F0B8C">
            <w:rPr>
              <w:noProof/>
              <w:lang w:eastAsia="pl-PL"/>
            </w:rPr>
            <w:drawing>
              <wp:inline distT="0" distB="0" distL="0" distR="0" wp14:anchorId="7F55B27C" wp14:editId="15AD2B2C">
                <wp:extent cx="1432717" cy="615950"/>
                <wp:effectExtent l="0" t="0" r="0" b="0"/>
                <wp:docPr id="1" name="Obraz 1" descr="C:\Users\lbucz\Desktop\Fundacja\LOG-transparen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bucz\Desktop\Fundacja\LOG-transparent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448388" cy="622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422D19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E0778" w14:textId="77777777" w:rsidR="000E56FD" w:rsidRDefault="000E56FD" w:rsidP="000172E5">
      <w:pPr>
        <w:spacing w:after="0" w:line="240" w:lineRule="auto"/>
      </w:pPr>
      <w:r>
        <w:separator/>
      </w:r>
    </w:p>
  </w:footnote>
  <w:footnote w:type="continuationSeparator" w:id="0">
    <w:p w14:paraId="409AF4C2" w14:textId="77777777" w:rsidR="000E56FD" w:rsidRDefault="000E56F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B23ED" w14:textId="6B1ADBA0" w:rsidR="00942B91" w:rsidRPr="00942B91" w:rsidRDefault="00942B91" w:rsidP="00942B91">
    <w:pPr>
      <w:jc w:val="right"/>
      <w:rPr>
        <w:sz w:val="18"/>
      </w:rPr>
    </w:pPr>
    <w:r>
      <w:rPr>
        <w:sz w:val="18"/>
      </w:rPr>
      <w:t>Załącznik nr 1</w:t>
    </w:r>
    <w:r>
      <w:rPr>
        <w:sz w:val="18"/>
      </w:rPr>
      <w:br/>
      <w:t xml:space="preserve">Regulaminu </w:t>
    </w:r>
    <w:r w:rsidR="00D818C8">
      <w:rPr>
        <w:sz w:val="18"/>
      </w:rPr>
      <w:t>IX</w:t>
    </w:r>
    <w:r>
      <w:rPr>
        <w:sz w:val="18"/>
      </w:rPr>
      <w:t xml:space="preserve"> Konkursu „Da Vinci” </w:t>
    </w:r>
    <w:r>
      <w:rPr>
        <w:sz w:val="18"/>
      </w:rPr>
      <w:br/>
      <w:t>z przedmiotów matematyczno-przyrodniczych</w:t>
    </w:r>
  </w:p>
  <w:tbl>
    <w:tblPr>
      <w:tblW w:w="0" w:type="auto"/>
      <w:tblLook w:val="04A0" w:firstRow="1" w:lastRow="0" w:firstColumn="1" w:lastColumn="0" w:noHBand="0" w:noVBand="1"/>
    </w:tblPr>
    <w:tblGrid>
      <w:gridCol w:w="1343"/>
      <w:gridCol w:w="7683"/>
    </w:tblGrid>
    <w:tr w:rsidR="00B337A2" w:rsidRPr="00637200" w14:paraId="529284AF" w14:textId="77777777" w:rsidTr="00942B91">
      <w:trPr>
        <w:trHeight w:val="990"/>
      </w:trPr>
      <w:tc>
        <w:tcPr>
          <w:tcW w:w="1343" w:type="dxa"/>
          <w:vAlign w:val="center"/>
        </w:tcPr>
        <w:p w14:paraId="5EDDF5D7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40553E9F" wp14:editId="21501E53">
                <wp:extent cx="640080" cy="640080"/>
                <wp:effectExtent l="0" t="0" r="0" b="0"/>
                <wp:docPr id="5" name="Grafika 5" descr="Użytkownic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duotone>
                            <a:prstClr val="black"/>
                            <a:srgbClr val="669900">
                              <a:tint val="45000"/>
                              <a:satMod val="400000"/>
                            </a:srgbClr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artisticPencilSketch/>
                                  </a14:imgEffect>
                                  <a14:imgEffect>
                                    <a14:colorTemperature colorTemp="112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83" w:type="dxa"/>
          <w:vAlign w:val="center"/>
        </w:tcPr>
        <w:p w14:paraId="042D2289" w14:textId="77777777" w:rsidR="00B337A2" w:rsidRPr="00637200" w:rsidRDefault="00A96F83" w:rsidP="00A96F83">
          <w:pPr>
            <w:pStyle w:val="Nagwek"/>
          </w:pPr>
          <w:r w:rsidRPr="005F0B8C">
            <w:rPr>
              <w:color w:val="669900"/>
            </w:rPr>
            <w:t>Karta zgłoszenia</w:t>
          </w:r>
        </w:p>
      </w:tc>
    </w:tr>
  </w:tbl>
  <w:p w14:paraId="59F92023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80372835">
    <w:abstractNumId w:val="11"/>
  </w:num>
  <w:num w:numId="2" w16cid:durableId="1419404631">
    <w:abstractNumId w:val="7"/>
  </w:num>
  <w:num w:numId="3" w16cid:durableId="598563241">
    <w:abstractNumId w:val="15"/>
  </w:num>
  <w:num w:numId="4" w16cid:durableId="913199377">
    <w:abstractNumId w:val="12"/>
  </w:num>
  <w:num w:numId="5" w16cid:durableId="894004414">
    <w:abstractNumId w:val="13"/>
  </w:num>
  <w:num w:numId="6" w16cid:durableId="111214608">
    <w:abstractNumId w:val="19"/>
  </w:num>
  <w:num w:numId="7" w16cid:durableId="562376429">
    <w:abstractNumId w:val="6"/>
  </w:num>
  <w:num w:numId="8" w16cid:durableId="396051105">
    <w:abstractNumId w:val="10"/>
  </w:num>
  <w:num w:numId="9" w16cid:durableId="65347722">
    <w:abstractNumId w:val="17"/>
  </w:num>
  <w:num w:numId="10" w16cid:durableId="838733361">
    <w:abstractNumId w:val="1"/>
  </w:num>
  <w:num w:numId="11" w16cid:durableId="848763631">
    <w:abstractNumId w:val="5"/>
  </w:num>
  <w:num w:numId="12" w16cid:durableId="1372730649">
    <w:abstractNumId w:val="0"/>
  </w:num>
  <w:num w:numId="13" w16cid:durableId="372847274">
    <w:abstractNumId w:val="2"/>
  </w:num>
  <w:num w:numId="14" w16cid:durableId="235558942">
    <w:abstractNumId w:val="9"/>
  </w:num>
  <w:num w:numId="15" w16cid:durableId="816264172">
    <w:abstractNumId w:val="8"/>
  </w:num>
  <w:num w:numId="16" w16cid:durableId="335233690">
    <w:abstractNumId w:val="16"/>
  </w:num>
  <w:num w:numId="17" w16cid:durableId="1241210646">
    <w:abstractNumId w:val="3"/>
  </w:num>
  <w:num w:numId="18" w16cid:durableId="140125319">
    <w:abstractNumId w:val="21"/>
  </w:num>
  <w:num w:numId="19" w16cid:durableId="1690450565">
    <w:abstractNumId w:val="18"/>
  </w:num>
  <w:num w:numId="20" w16cid:durableId="301738550">
    <w:abstractNumId w:val="14"/>
  </w:num>
  <w:num w:numId="21" w16cid:durableId="1238595857">
    <w:abstractNumId w:val="20"/>
  </w:num>
  <w:num w:numId="22" w16cid:durableId="91358401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GLplddHSb0hZ0lnJTXOD4K9cnbe3z/J1pW0p7a0DqttS+scBy5qGDYJQdZ7nbspLtJAWZQH/83KBRQKntlWDKA==" w:salt="e9bQqU0kKN8Rmq3HT+vPA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F83"/>
    <w:rsid w:val="000172E5"/>
    <w:rsid w:val="00052382"/>
    <w:rsid w:val="0006568A"/>
    <w:rsid w:val="00076F0F"/>
    <w:rsid w:val="00084253"/>
    <w:rsid w:val="000D1F49"/>
    <w:rsid w:val="000E56FD"/>
    <w:rsid w:val="00145EE1"/>
    <w:rsid w:val="001727CA"/>
    <w:rsid w:val="001800AB"/>
    <w:rsid w:val="00244180"/>
    <w:rsid w:val="002C56E6"/>
    <w:rsid w:val="00311D4F"/>
    <w:rsid w:val="00330FF7"/>
    <w:rsid w:val="0034390E"/>
    <w:rsid w:val="00344849"/>
    <w:rsid w:val="00361E11"/>
    <w:rsid w:val="003769BA"/>
    <w:rsid w:val="003F0847"/>
    <w:rsid w:val="0040090B"/>
    <w:rsid w:val="004268ED"/>
    <w:rsid w:val="0046302A"/>
    <w:rsid w:val="00487D2D"/>
    <w:rsid w:val="004D5D62"/>
    <w:rsid w:val="00502E9C"/>
    <w:rsid w:val="005112D0"/>
    <w:rsid w:val="00561D42"/>
    <w:rsid w:val="00577E06"/>
    <w:rsid w:val="00583334"/>
    <w:rsid w:val="005A3BF7"/>
    <w:rsid w:val="005F0B8C"/>
    <w:rsid w:val="005F2035"/>
    <w:rsid w:val="005F5079"/>
    <w:rsid w:val="005F7990"/>
    <w:rsid w:val="006145D8"/>
    <w:rsid w:val="00637200"/>
    <w:rsid w:val="0063739C"/>
    <w:rsid w:val="007147D7"/>
    <w:rsid w:val="00716CC7"/>
    <w:rsid w:val="00770F25"/>
    <w:rsid w:val="00781B36"/>
    <w:rsid w:val="007A35A8"/>
    <w:rsid w:val="007B0A85"/>
    <w:rsid w:val="007C6A52"/>
    <w:rsid w:val="0082043E"/>
    <w:rsid w:val="00846B76"/>
    <w:rsid w:val="0086797B"/>
    <w:rsid w:val="008E203A"/>
    <w:rsid w:val="008F0E79"/>
    <w:rsid w:val="0091229C"/>
    <w:rsid w:val="00940E73"/>
    <w:rsid w:val="00942B91"/>
    <w:rsid w:val="009512C6"/>
    <w:rsid w:val="0098597D"/>
    <w:rsid w:val="009D4A5D"/>
    <w:rsid w:val="009F619A"/>
    <w:rsid w:val="009F6DDE"/>
    <w:rsid w:val="00A370A8"/>
    <w:rsid w:val="00A75A97"/>
    <w:rsid w:val="00A96F83"/>
    <w:rsid w:val="00AF2C85"/>
    <w:rsid w:val="00B15433"/>
    <w:rsid w:val="00B337A2"/>
    <w:rsid w:val="00BC4C26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0B24"/>
    <w:rsid w:val="00CE6104"/>
    <w:rsid w:val="00CE7918"/>
    <w:rsid w:val="00D16163"/>
    <w:rsid w:val="00D818C8"/>
    <w:rsid w:val="00DB3FAD"/>
    <w:rsid w:val="00DC71EC"/>
    <w:rsid w:val="00E37C44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B2AB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bucz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846B9966E5C46A697DC0B34AA5705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88ABE75-808B-47CF-8F40-3B6FB37AB553}"/>
      </w:docPartPr>
      <w:docPartBody>
        <w:p w:rsidR="001C486E" w:rsidRDefault="008C17B2">
          <w:pPr>
            <w:pStyle w:val="0846B9966E5C46A697DC0B34AA5705B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CECB2A47F1444415BEE09AFE83FB9DE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A63C05D-521A-4BF8-9A69-1FAC4055AB8C}"/>
      </w:docPartPr>
      <w:docPartBody>
        <w:p w:rsidR="001C486E" w:rsidRDefault="008C17B2">
          <w:pPr>
            <w:pStyle w:val="CECB2A47F1444415BEE09AFE83FB9DED"/>
          </w:pPr>
          <w:r w:rsidRPr="006145D8">
            <w:rPr>
              <w:lang w:bidi="pl-PL"/>
            </w:rPr>
            <w:t>Imię</w:t>
          </w:r>
        </w:p>
      </w:docPartBody>
    </w:docPart>
    <w:docPart>
      <w:docPartPr>
        <w:name w:val="E2ED1933BE1D423A9AB0422614846C5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73F4B4B-3991-47FE-988A-2935331BEEE5}"/>
      </w:docPartPr>
      <w:docPartBody>
        <w:p w:rsidR="001C486E" w:rsidRDefault="008C17B2">
          <w:pPr>
            <w:pStyle w:val="E2ED1933BE1D423A9AB0422614846C59"/>
          </w:pPr>
          <w:r w:rsidRPr="006145D8">
            <w:rPr>
              <w:lang w:bidi="pl-PL"/>
            </w:rPr>
            <w:t>Nazwisko</w:t>
          </w:r>
        </w:p>
      </w:docPartBody>
    </w:docPart>
    <w:docPart>
      <w:docPartPr>
        <w:name w:val="32BE698E52F541B69215198A0640A51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BD8F41-7723-4959-97B3-C1645DE5241F}"/>
      </w:docPartPr>
      <w:docPartBody>
        <w:p w:rsidR="001C486E" w:rsidRDefault="008C17B2">
          <w:pPr>
            <w:pStyle w:val="32BE698E52F541B69215198A0640A518"/>
          </w:pPr>
          <w:r w:rsidRPr="006145D8">
            <w:rPr>
              <w:lang w:bidi="pl-PL"/>
            </w:rPr>
            <w:t>Adres 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E44"/>
    <w:rsid w:val="001969B1"/>
    <w:rsid w:val="001B3085"/>
    <w:rsid w:val="001C486E"/>
    <w:rsid w:val="002526B0"/>
    <w:rsid w:val="0057159B"/>
    <w:rsid w:val="007C6BEA"/>
    <w:rsid w:val="008C17B2"/>
    <w:rsid w:val="0091403A"/>
    <w:rsid w:val="00D16AD3"/>
    <w:rsid w:val="00DD1F80"/>
    <w:rsid w:val="00EB1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0846B9966E5C46A697DC0B34AA5705BE">
    <w:name w:val="0846B9966E5C46A697DC0B34AA5705BE"/>
  </w:style>
  <w:style w:type="paragraph" w:customStyle="1" w:styleId="CECB2A47F1444415BEE09AFE83FB9DED">
    <w:name w:val="CECB2A47F1444415BEE09AFE83FB9DED"/>
  </w:style>
  <w:style w:type="paragraph" w:customStyle="1" w:styleId="E2ED1933BE1D423A9AB0422614846C59">
    <w:name w:val="E2ED1933BE1D423A9AB0422614846C59"/>
  </w:style>
  <w:style w:type="paragraph" w:customStyle="1" w:styleId="32BE698E52F541B69215198A0640A518">
    <w:name w:val="32BE698E52F541B69215198A0640A5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B50DBD-7734-44D8-BB3F-5622F527C6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102</Words>
  <Characters>616</Characters>
  <Application>Microsoft Office Word</Application>
  <DocSecurity>8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2020-01-03T10:10:00Z</dcterms:created>
  <dcterms:modified xsi:type="dcterms:W3CDTF">2022-11-19T17:19:00Z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