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6E15555D" w14:textId="77777777" w:rsidTr="005F0B8C">
        <w:tc>
          <w:tcPr>
            <w:tcW w:w="5000" w:type="pct"/>
            <w:gridSpan w:val="2"/>
            <w:shd w:val="clear" w:color="auto" w:fill="669900"/>
            <w:vAlign w:val="bottom"/>
          </w:tcPr>
          <w:p w14:paraId="15796B48" w14:textId="77777777" w:rsidR="000172E5" w:rsidRPr="0065106A" w:rsidRDefault="00A96F83" w:rsidP="00A96F83">
            <w:pPr>
              <w:pStyle w:val="Nagwek1"/>
              <w:rPr>
                <w:sz w:val="24"/>
                <w:szCs w:val="24"/>
              </w:rPr>
            </w:pPr>
            <w:r w:rsidRPr="0065106A">
              <w:rPr>
                <w:color w:val="FFFFFF" w:themeColor="background1"/>
                <w:sz w:val="24"/>
                <w:szCs w:val="24"/>
              </w:rPr>
              <w:t>Dane szkoły</w:t>
            </w:r>
          </w:p>
        </w:tc>
      </w:tr>
      <w:tr w:rsidR="000172E5" w:rsidRPr="00846B76" w14:paraId="5E9516F7" w14:textId="77777777" w:rsidTr="009512C6">
        <w:tc>
          <w:tcPr>
            <w:tcW w:w="1414" w:type="pct"/>
            <w:vAlign w:val="bottom"/>
          </w:tcPr>
          <w:p w14:paraId="4378B111" w14:textId="77777777" w:rsidR="000172E5" w:rsidRPr="0065106A" w:rsidRDefault="00A96F83" w:rsidP="00CD5C77">
            <w:pPr>
              <w:pStyle w:val="Wcicienormalne"/>
              <w:ind w:left="32"/>
              <w:rPr>
                <w:sz w:val="24"/>
                <w:szCs w:val="24"/>
              </w:rPr>
            </w:pPr>
            <w:permStart w:id="1515132057" w:edGrp="everyone" w:colFirst="1" w:colLast="1"/>
            <w:r w:rsidRPr="0065106A">
              <w:rPr>
                <w:sz w:val="24"/>
                <w:szCs w:val="24"/>
              </w:rPr>
              <w:t>Nazwa szkoły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82DC2C1" w14:textId="0BA4F1EF" w:rsidR="000172E5" w:rsidRPr="0065106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631ABC73" w14:textId="77777777" w:rsidTr="009512C6">
        <w:tc>
          <w:tcPr>
            <w:tcW w:w="1414" w:type="pct"/>
            <w:vAlign w:val="bottom"/>
          </w:tcPr>
          <w:p w14:paraId="189EEC0E" w14:textId="77777777" w:rsidR="000172E5" w:rsidRPr="0065106A" w:rsidRDefault="00A96F83" w:rsidP="00CD5C77">
            <w:pPr>
              <w:pStyle w:val="Wcicienormalne"/>
              <w:ind w:left="32"/>
              <w:rPr>
                <w:sz w:val="24"/>
                <w:szCs w:val="24"/>
              </w:rPr>
            </w:pPr>
            <w:permStart w:id="268718145" w:edGrp="everyone" w:colFirst="1" w:colLast="1"/>
            <w:permEnd w:id="1515132057"/>
            <w:r w:rsidRPr="0065106A">
              <w:rPr>
                <w:sz w:val="24"/>
                <w:szCs w:val="24"/>
              </w:rPr>
              <w:t>Miejscowość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2A543" w14:textId="77777777" w:rsidR="000172E5" w:rsidRPr="0065106A" w:rsidRDefault="000172E5" w:rsidP="00311D4F">
            <w:pPr>
              <w:rPr>
                <w:sz w:val="24"/>
                <w:szCs w:val="24"/>
              </w:rPr>
            </w:pPr>
          </w:p>
        </w:tc>
      </w:tr>
      <w:permEnd w:id="268718145"/>
      <w:tr w:rsidR="000172E5" w:rsidRPr="00846B76" w14:paraId="3462B97C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8C4E3C3" w14:textId="77777777" w:rsidR="000172E5" w:rsidRPr="0065106A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846B76" w14:paraId="2928E29B" w14:textId="77777777" w:rsidTr="005F0B8C">
        <w:tc>
          <w:tcPr>
            <w:tcW w:w="5000" w:type="pct"/>
            <w:gridSpan w:val="2"/>
            <w:shd w:val="clear" w:color="auto" w:fill="669900"/>
            <w:vAlign w:val="bottom"/>
          </w:tcPr>
          <w:p w14:paraId="4A729773" w14:textId="60BD8429" w:rsidR="000172E5" w:rsidRPr="0065106A" w:rsidRDefault="005A07E2" w:rsidP="00A96F83">
            <w:pPr>
              <w:pStyle w:val="Nagwek1"/>
              <w:rPr>
                <w:sz w:val="24"/>
                <w:szCs w:val="24"/>
              </w:rPr>
            </w:pPr>
            <w:r w:rsidRPr="0065106A">
              <w:rPr>
                <w:color w:val="FFFFFF" w:themeColor="background1"/>
                <w:sz w:val="24"/>
                <w:szCs w:val="24"/>
              </w:rPr>
              <w:t xml:space="preserve">Dane </w:t>
            </w:r>
            <w:r w:rsidR="001D7412" w:rsidRPr="0065106A">
              <w:rPr>
                <w:color w:val="FFFFFF" w:themeColor="background1"/>
                <w:sz w:val="24"/>
                <w:szCs w:val="24"/>
              </w:rPr>
              <w:t>szkolnego koordynatora</w:t>
            </w:r>
            <w:r w:rsidR="00190864" w:rsidRPr="0065106A">
              <w:rPr>
                <w:color w:val="FFFFFF" w:themeColor="background1"/>
                <w:sz w:val="24"/>
                <w:szCs w:val="24"/>
              </w:rPr>
              <w:t xml:space="preserve"> konkursu</w:t>
            </w:r>
          </w:p>
        </w:tc>
      </w:tr>
      <w:tr w:rsidR="000172E5" w:rsidRPr="00846B76" w14:paraId="7170C8C4" w14:textId="77777777" w:rsidTr="009512C6">
        <w:permStart w:id="764223680" w:edGrp="everyone" w:colFirst="1" w:colLast="1" w:displacedByCustomXml="next"/>
        <w:sdt>
          <w:sdtPr>
            <w:rPr>
              <w:sz w:val="24"/>
              <w:szCs w:val="24"/>
            </w:rPr>
            <w:id w:val="-2047821762"/>
            <w:placeholder>
              <w:docPart w:val="CECB2A47F1444415BEE09AFE83FB9DED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208A2742" w14:textId="77777777" w:rsidR="000172E5" w:rsidRPr="0065106A" w:rsidRDefault="007147D7" w:rsidP="00CD5C77">
                <w:pPr>
                  <w:pStyle w:val="Wcicienormalne"/>
                  <w:ind w:left="32"/>
                  <w:rPr>
                    <w:sz w:val="24"/>
                    <w:szCs w:val="24"/>
                  </w:rPr>
                </w:pPr>
                <w:r w:rsidRPr="0065106A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6F10C55F" w14:textId="77777777" w:rsidR="000172E5" w:rsidRPr="0065106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6489D48D" w14:textId="77777777" w:rsidTr="009512C6">
        <w:permEnd w:id="764223680" w:displacedByCustomXml="next"/>
        <w:permStart w:id="218192551" w:edGrp="everyone" w:colFirst="1" w:colLast="1" w:displacedByCustomXml="next"/>
        <w:sdt>
          <w:sdtPr>
            <w:rPr>
              <w:sz w:val="24"/>
              <w:szCs w:val="24"/>
            </w:rPr>
            <w:id w:val="-1368443858"/>
            <w:placeholder>
              <w:docPart w:val="E2ED1933BE1D423A9AB0422614846C59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0ED2FFC4" w14:textId="77777777" w:rsidR="000172E5" w:rsidRPr="0065106A" w:rsidRDefault="007147D7" w:rsidP="00CD5C77">
                <w:pPr>
                  <w:pStyle w:val="Wcicienormalne"/>
                  <w:ind w:left="32"/>
                  <w:rPr>
                    <w:sz w:val="24"/>
                    <w:szCs w:val="24"/>
                  </w:rPr>
                </w:pPr>
                <w:r w:rsidRPr="0065106A">
                  <w:rPr>
                    <w:sz w:val="24"/>
                    <w:szCs w:val="24"/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AABFB8" w14:textId="77777777" w:rsidR="000172E5" w:rsidRPr="0065106A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2EBC5F33" w14:textId="77777777" w:rsidTr="009512C6">
        <w:permEnd w:id="218192551" w:displacedByCustomXml="next"/>
        <w:permStart w:id="1955937516" w:edGrp="everyone" w:colFirst="1" w:colLast="1" w:displacedByCustomXml="next"/>
        <w:sdt>
          <w:sdtPr>
            <w:rPr>
              <w:sz w:val="24"/>
              <w:szCs w:val="24"/>
            </w:rPr>
            <w:id w:val="-1359804501"/>
            <w:placeholder>
              <w:docPart w:val="32BE698E52F541B69215198A0640A518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16AC15D8" w14:textId="77777777" w:rsidR="000172E5" w:rsidRPr="0065106A" w:rsidRDefault="007147D7" w:rsidP="00CD5C77">
                <w:pPr>
                  <w:pStyle w:val="Wcicienormalne"/>
                  <w:ind w:left="32"/>
                  <w:rPr>
                    <w:sz w:val="24"/>
                    <w:szCs w:val="24"/>
                  </w:rPr>
                </w:pPr>
                <w:r w:rsidRPr="0065106A">
                  <w:rPr>
                    <w:sz w:val="24"/>
                    <w:szCs w:val="24"/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62CEB32B" w14:textId="77777777" w:rsidR="000172E5" w:rsidRPr="0065106A" w:rsidRDefault="000172E5" w:rsidP="00311D4F">
            <w:pPr>
              <w:rPr>
                <w:sz w:val="24"/>
                <w:szCs w:val="24"/>
              </w:rPr>
            </w:pPr>
          </w:p>
        </w:tc>
      </w:tr>
      <w:permEnd w:id="1955937516"/>
      <w:tr w:rsidR="000172E5" w:rsidRPr="00846B76" w14:paraId="10364A61" w14:textId="77777777" w:rsidTr="009512C6">
        <w:tc>
          <w:tcPr>
            <w:tcW w:w="1414" w:type="pct"/>
            <w:vAlign w:val="bottom"/>
          </w:tcPr>
          <w:p w14:paraId="0B9CF48F" w14:textId="77777777" w:rsidR="000172E5" w:rsidRPr="0065106A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1F5EBAF0" w14:textId="77777777" w:rsidR="000172E5" w:rsidRPr="0065106A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A96F83" w:rsidRPr="00846B76" w14:paraId="045F6259" w14:textId="77777777" w:rsidTr="005F0B8C">
        <w:tc>
          <w:tcPr>
            <w:tcW w:w="5000" w:type="pct"/>
            <w:gridSpan w:val="2"/>
            <w:shd w:val="clear" w:color="auto" w:fill="669900"/>
            <w:vAlign w:val="bottom"/>
          </w:tcPr>
          <w:p w14:paraId="0DD01FC4" w14:textId="123D8E63" w:rsidR="00A96F83" w:rsidRPr="0065106A" w:rsidRDefault="005F0B8C" w:rsidP="005F0B8C">
            <w:pPr>
              <w:pStyle w:val="Nagwek1"/>
              <w:rPr>
                <w:sz w:val="24"/>
                <w:szCs w:val="24"/>
              </w:rPr>
            </w:pPr>
            <w:r w:rsidRPr="0065106A">
              <w:rPr>
                <w:color w:val="FFFFFF" w:themeColor="background1"/>
                <w:sz w:val="24"/>
                <w:szCs w:val="24"/>
              </w:rPr>
              <w:t>Li</w:t>
            </w:r>
            <w:r w:rsidR="0063688A">
              <w:rPr>
                <w:color w:val="FFFFFF" w:themeColor="background1"/>
                <w:sz w:val="24"/>
                <w:szCs w:val="24"/>
              </w:rPr>
              <w:t>sta</w:t>
            </w:r>
            <w:r w:rsidRPr="0065106A">
              <w:rPr>
                <w:color w:val="FFFFFF" w:themeColor="background1"/>
                <w:sz w:val="24"/>
                <w:szCs w:val="24"/>
              </w:rPr>
              <w:t xml:space="preserve"> zgłaszanych uczniów</w:t>
            </w:r>
          </w:p>
        </w:tc>
      </w:tr>
      <w:tr w:rsidR="0065106A" w:rsidRPr="00846B76" w14:paraId="70BFA075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24D8540D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permStart w:id="1722252969" w:edGrp="everyone" w:colFirst="1" w:colLast="1"/>
          </w:p>
        </w:tc>
        <w:tc>
          <w:tcPr>
            <w:tcW w:w="35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D4A7F" w14:textId="067D4ACF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6967DDDA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27390B58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4E451" w14:textId="31C7387D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337A893E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55D213FE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5D934" w14:textId="064A832E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23BC9748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270E6228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D872E4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46707BF9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641A34BA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5BF80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77133DD9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731DD950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26B5A4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2A3E1888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36A4577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78F37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03D5B40A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D07AA97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83713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6C774A0B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09BA6159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543CF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1E286C7D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09919FCF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C7C47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38AEAD60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E0E9CE4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5976B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  <w:tr w:rsidR="0065106A" w:rsidRPr="00846B76" w14:paraId="2B1244E5" w14:textId="77777777" w:rsidTr="00651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0BD2D3F5" w14:textId="77777777" w:rsidR="0065106A" w:rsidRPr="0065106A" w:rsidRDefault="0065106A" w:rsidP="0065106A">
            <w:pPr>
              <w:pStyle w:val="Wcicienormalne"/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A03D8" w14:textId="77777777" w:rsidR="0065106A" w:rsidRPr="0065106A" w:rsidRDefault="0065106A" w:rsidP="002A21FC">
            <w:pPr>
              <w:rPr>
                <w:sz w:val="24"/>
                <w:szCs w:val="24"/>
              </w:rPr>
            </w:pPr>
          </w:p>
        </w:tc>
      </w:tr>
    </w:tbl>
    <w:permEnd w:id="1722252969"/>
    <w:p w14:paraId="0F1C2AC4" w14:textId="77777777" w:rsidR="00AB30B4" w:rsidRPr="00AB30B4" w:rsidRDefault="00AB30B4" w:rsidP="00435EBD">
      <w:pPr>
        <w:jc w:val="both"/>
        <w:rPr>
          <w:rFonts w:asciiTheme="majorHAnsi" w:hAnsiTheme="majorHAnsi"/>
          <w:sz w:val="16"/>
          <w:szCs w:val="16"/>
        </w:rPr>
      </w:pP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Wysyłając zgłosze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nie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wyrażam zgodę na przetwarzanie moich danych osobowych przez 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Podkarpacką Fundację Rozwoju 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„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Beskid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”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 celu uczestni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ctwa w organizowanym Konkursie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na warunkach opisanych w Regul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aminie wraz z załącznikami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i przy zachowaniu przepisów rozporządzenia o ochronie danych osobowych (RODO). Zostałem poinformowany, że zgodę mogę wycofać w dowolnym momencie. Zostałem poinformowany, że mam prawo wglądu, poprawiania oraz żądania usunięcia moich danych osobowych w dowolnej chwili.</w:t>
      </w:r>
    </w:p>
    <w:sectPr w:rsidR="00AB30B4" w:rsidRPr="00AB30B4" w:rsidSect="0065106A">
      <w:headerReference w:type="default" r:id="rId11"/>
      <w:footerReference w:type="default" r:id="rId12"/>
      <w:pgSz w:w="11906" w:h="16838" w:code="9"/>
      <w:pgMar w:top="1440" w:right="1440" w:bottom="1440" w:left="1440" w:header="720" w:footer="22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66C94" w14:textId="77777777" w:rsidR="009721C4" w:rsidRDefault="009721C4" w:rsidP="000172E5">
      <w:pPr>
        <w:spacing w:after="0" w:line="240" w:lineRule="auto"/>
      </w:pPr>
      <w:r>
        <w:separator/>
      </w:r>
    </w:p>
  </w:endnote>
  <w:endnote w:type="continuationSeparator" w:id="0">
    <w:p w14:paraId="3FB3F2F7" w14:textId="77777777" w:rsidR="009721C4" w:rsidRDefault="009721C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FD4F6B-0A32-4233-9857-D95096A2D91C}"/>
    <w:embedBold r:id="rId2" w:fontKey="{5BC9E03F-597B-49DC-B2A4-CC2618BFE5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06D618F-0F32-4477-A948-EB4BDF88E205}"/>
    <w:embedBold r:id="rId4" w:fontKey="{D36D9577-1F17-485D-9DE8-005722947C14}"/>
    <w:embedItalic r:id="rId5" w:fontKey="{152AD8E8-3D9F-4172-8852-0D25803AB43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510D46F-CA23-4EAF-ABBA-843B030C2E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167CB72-F200-4EE7-A1E6-7A68E61898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4"/>
      <w:gridCol w:w="4502"/>
    </w:tblGrid>
    <w:tr w:rsidR="005F0B8C" w:rsidRPr="00311D4F" w14:paraId="31726A55" w14:textId="77777777" w:rsidTr="00637200">
      <w:tc>
        <w:tcPr>
          <w:tcW w:w="4675" w:type="dxa"/>
          <w:vAlign w:val="center"/>
        </w:tcPr>
        <w:p w14:paraId="2760B8A7" w14:textId="642B23EE" w:rsidR="005F0B8C" w:rsidRPr="00826C18" w:rsidRDefault="005F0B8C" w:rsidP="005F0B8C">
          <w:pPr>
            <w:pStyle w:val="Stopka"/>
            <w:rPr>
              <w:sz w:val="20"/>
              <w:szCs w:val="28"/>
            </w:rPr>
          </w:pPr>
          <w:r w:rsidRPr="005F0B8C">
            <w:rPr>
              <w:b/>
              <w:sz w:val="20"/>
            </w:rPr>
            <w:t>Podkarpacka Fundacja Rozwoju „Beskid”</w:t>
          </w:r>
          <w:r w:rsidRPr="005F0B8C">
            <w:rPr>
              <w:b/>
              <w:sz w:val="20"/>
            </w:rPr>
            <w:br/>
          </w:r>
          <w:r w:rsidRPr="005F0B8C">
            <w:rPr>
              <w:sz w:val="20"/>
            </w:rPr>
            <w:t>ul. Słoneczna 19A, 38-200 Jasło</w:t>
          </w:r>
          <w:r w:rsidRPr="005F0B8C">
            <w:rPr>
              <w:sz w:val="20"/>
            </w:rPr>
            <w:br/>
          </w:r>
          <w:r w:rsidR="00826C18">
            <w:rPr>
              <w:sz w:val="20"/>
              <w:szCs w:val="28"/>
            </w:rPr>
            <w:t>kontakt@fundacjabeskid.org.pl</w:t>
          </w:r>
        </w:p>
      </w:tc>
      <w:tc>
        <w:tcPr>
          <w:tcW w:w="4675" w:type="dxa"/>
          <w:vAlign w:val="center"/>
        </w:tcPr>
        <w:p w14:paraId="4498B55C" w14:textId="77777777" w:rsidR="00311D4F" w:rsidRPr="00311D4F" w:rsidRDefault="005F0B8C" w:rsidP="00637200">
          <w:pPr>
            <w:pStyle w:val="Stopka"/>
            <w:jc w:val="right"/>
          </w:pPr>
          <w:r w:rsidRPr="005F0B8C">
            <w:rPr>
              <w:noProof/>
              <w:lang w:eastAsia="pl-PL"/>
            </w:rPr>
            <w:drawing>
              <wp:inline distT="0" distB="0" distL="0" distR="0" wp14:anchorId="7F55B27C" wp14:editId="15AD2B2C">
                <wp:extent cx="1432717" cy="615950"/>
                <wp:effectExtent l="0" t="0" r="0" b="0"/>
                <wp:docPr id="987291834" name="Obraz 987291834" descr="C:\Users\lbucz\Desktop\Fundacja\LOG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bucz\Desktop\Fundacja\LOG-transparent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8388" cy="622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D66058A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0B493" w14:textId="77777777" w:rsidR="009721C4" w:rsidRDefault="009721C4" w:rsidP="000172E5">
      <w:pPr>
        <w:spacing w:after="0" w:line="240" w:lineRule="auto"/>
      </w:pPr>
      <w:r>
        <w:separator/>
      </w:r>
    </w:p>
  </w:footnote>
  <w:footnote w:type="continuationSeparator" w:id="0">
    <w:p w14:paraId="08455052" w14:textId="77777777" w:rsidR="009721C4" w:rsidRDefault="009721C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C522" w14:textId="328E9A87" w:rsidR="005A07E2" w:rsidRPr="00942B91" w:rsidRDefault="005A07E2" w:rsidP="005A07E2">
    <w:pPr>
      <w:jc w:val="right"/>
      <w:rPr>
        <w:sz w:val="18"/>
      </w:rPr>
    </w:pPr>
    <w:r>
      <w:rPr>
        <w:sz w:val="18"/>
      </w:rPr>
      <w:t>Załącznik nr 1</w:t>
    </w:r>
    <w:r w:rsidR="0065106A">
      <w:rPr>
        <w:sz w:val="18"/>
      </w:rPr>
      <w:t xml:space="preserve"> </w:t>
    </w:r>
    <w:r>
      <w:rPr>
        <w:sz w:val="18"/>
      </w:rPr>
      <w:t>Regulaminu X</w:t>
    </w:r>
    <w:r w:rsidR="00356796">
      <w:rPr>
        <w:sz w:val="18"/>
      </w:rPr>
      <w:t>V</w:t>
    </w:r>
    <w:r w:rsidR="0065106A">
      <w:rPr>
        <w:sz w:val="18"/>
      </w:rPr>
      <w:t>I</w:t>
    </w:r>
    <w:r>
      <w:rPr>
        <w:sz w:val="18"/>
      </w:rPr>
      <w:t xml:space="preserve"> Konkursu</w:t>
    </w:r>
    <w:r w:rsidR="0065106A">
      <w:rPr>
        <w:sz w:val="18"/>
      </w:rPr>
      <w:t xml:space="preserve"> </w:t>
    </w:r>
    <w:r>
      <w:rPr>
        <w:sz w:val="18"/>
      </w:rPr>
      <w:t>Geograficznego „Odkryj Europę”</w:t>
    </w:r>
  </w:p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014D888" w14:textId="77777777" w:rsidTr="0065106A">
      <w:trPr>
        <w:trHeight w:val="851"/>
      </w:trPr>
      <w:tc>
        <w:tcPr>
          <w:tcW w:w="1343" w:type="dxa"/>
          <w:vAlign w:val="center"/>
        </w:tcPr>
        <w:p w14:paraId="77D07E51" w14:textId="77777777" w:rsidR="00B337A2" w:rsidRPr="0065106A" w:rsidRDefault="00B337A2" w:rsidP="00637200">
          <w:pPr>
            <w:pStyle w:val="Nagwek"/>
            <w:rPr>
              <w:sz w:val="28"/>
              <w:szCs w:val="16"/>
            </w:rPr>
          </w:pPr>
          <w:r w:rsidRPr="0065106A">
            <w:rPr>
              <w:noProof/>
              <w:sz w:val="28"/>
              <w:szCs w:val="16"/>
              <w:lang w:eastAsia="pl-PL"/>
            </w:rPr>
            <w:drawing>
              <wp:inline distT="0" distB="0" distL="0" distR="0" wp14:anchorId="40553E9F" wp14:editId="6668C596">
                <wp:extent cx="444500" cy="444500"/>
                <wp:effectExtent l="0" t="0" r="0" b="0"/>
                <wp:docPr id="83212761" name="Obraz 83212761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669900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artisticPencilSketch/>
                                  </a14:imgEffect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vAlign w:val="center"/>
        </w:tcPr>
        <w:p w14:paraId="148AE8E2" w14:textId="57E26964" w:rsidR="00B337A2" w:rsidRPr="0065106A" w:rsidRDefault="0065106A" w:rsidP="00A96F83">
          <w:pPr>
            <w:pStyle w:val="Nagwek"/>
            <w:rPr>
              <w:sz w:val="28"/>
              <w:szCs w:val="16"/>
            </w:rPr>
          </w:pPr>
          <w:r w:rsidRPr="0065106A">
            <w:rPr>
              <w:color w:val="669900"/>
              <w:sz w:val="28"/>
              <w:szCs w:val="16"/>
            </w:rPr>
            <w:t>Lista uczniów zakwalifikowanych do etapu powiatowego</w:t>
          </w:r>
        </w:p>
      </w:tc>
    </w:tr>
  </w:tbl>
  <w:p w14:paraId="2AC39640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640211"/>
    <w:multiLevelType w:val="hybridMultilevel"/>
    <w:tmpl w:val="D5BE7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BF2B94"/>
    <w:multiLevelType w:val="hybridMultilevel"/>
    <w:tmpl w:val="D5BE7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991953">
    <w:abstractNumId w:val="12"/>
  </w:num>
  <w:num w:numId="2" w16cid:durableId="1369185895">
    <w:abstractNumId w:val="8"/>
  </w:num>
  <w:num w:numId="3" w16cid:durableId="581068223">
    <w:abstractNumId w:val="17"/>
  </w:num>
  <w:num w:numId="4" w16cid:durableId="1536188640">
    <w:abstractNumId w:val="13"/>
  </w:num>
  <w:num w:numId="5" w16cid:durableId="873230363">
    <w:abstractNumId w:val="14"/>
  </w:num>
  <w:num w:numId="6" w16cid:durableId="1147938585">
    <w:abstractNumId w:val="21"/>
  </w:num>
  <w:num w:numId="7" w16cid:durableId="1955864351">
    <w:abstractNumId w:val="7"/>
  </w:num>
  <w:num w:numId="8" w16cid:durableId="218828855">
    <w:abstractNumId w:val="11"/>
  </w:num>
  <w:num w:numId="9" w16cid:durableId="1021394109">
    <w:abstractNumId w:val="19"/>
  </w:num>
  <w:num w:numId="10" w16cid:durableId="1300913712">
    <w:abstractNumId w:val="2"/>
  </w:num>
  <w:num w:numId="11" w16cid:durableId="141772793">
    <w:abstractNumId w:val="6"/>
  </w:num>
  <w:num w:numId="12" w16cid:durableId="109324715">
    <w:abstractNumId w:val="0"/>
  </w:num>
  <w:num w:numId="13" w16cid:durableId="1963531456">
    <w:abstractNumId w:val="3"/>
  </w:num>
  <w:num w:numId="14" w16cid:durableId="495153690">
    <w:abstractNumId w:val="10"/>
  </w:num>
  <w:num w:numId="15" w16cid:durableId="934166725">
    <w:abstractNumId w:val="9"/>
  </w:num>
  <w:num w:numId="16" w16cid:durableId="289634496">
    <w:abstractNumId w:val="18"/>
  </w:num>
  <w:num w:numId="17" w16cid:durableId="448554168">
    <w:abstractNumId w:val="4"/>
  </w:num>
  <w:num w:numId="18" w16cid:durableId="1851527084">
    <w:abstractNumId w:val="23"/>
  </w:num>
  <w:num w:numId="19" w16cid:durableId="474031928">
    <w:abstractNumId w:val="20"/>
  </w:num>
  <w:num w:numId="20" w16cid:durableId="765079276">
    <w:abstractNumId w:val="16"/>
  </w:num>
  <w:num w:numId="21" w16cid:durableId="204222626">
    <w:abstractNumId w:val="22"/>
  </w:num>
  <w:num w:numId="22" w16cid:durableId="557517428">
    <w:abstractNumId w:val="5"/>
  </w:num>
  <w:num w:numId="23" w16cid:durableId="1535968124">
    <w:abstractNumId w:val="1"/>
  </w:num>
  <w:num w:numId="24" w16cid:durableId="249580348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shrBznoTGnF+21rr4CMNnr7BkgmdqTmudliOMK3njEwG0DK9EXgIaxeiwxNhM16BObxnDv+xRgx7YfTDvFqXDw==" w:salt="WkPXacr+FbxCgwcRHmv2e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3"/>
    <w:rsid w:val="000172E5"/>
    <w:rsid w:val="00052382"/>
    <w:rsid w:val="0006568A"/>
    <w:rsid w:val="00076F0F"/>
    <w:rsid w:val="00084253"/>
    <w:rsid w:val="000D1F49"/>
    <w:rsid w:val="00145EE1"/>
    <w:rsid w:val="001727CA"/>
    <w:rsid w:val="001800AB"/>
    <w:rsid w:val="00190864"/>
    <w:rsid w:val="001D7412"/>
    <w:rsid w:val="00200364"/>
    <w:rsid w:val="00244180"/>
    <w:rsid w:val="002C56E6"/>
    <w:rsid w:val="00311D4F"/>
    <w:rsid w:val="00330FF7"/>
    <w:rsid w:val="0034390E"/>
    <w:rsid w:val="00344849"/>
    <w:rsid w:val="00356796"/>
    <w:rsid w:val="00361E11"/>
    <w:rsid w:val="003769BA"/>
    <w:rsid w:val="003F0847"/>
    <w:rsid w:val="0040090B"/>
    <w:rsid w:val="00415DDD"/>
    <w:rsid w:val="004268ED"/>
    <w:rsid w:val="00435EBD"/>
    <w:rsid w:val="0046302A"/>
    <w:rsid w:val="00487D2D"/>
    <w:rsid w:val="004D5D62"/>
    <w:rsid w:val="00502E9C"/>
    <w:rsid w:val="005112D0"/>
    <w:rsid w:val="00561D42"/>
    <w:rsid w:val="00577E06"/>
    <w:rsid w:val="00583334"/>
    <w:rsid w:val="005A07E2"/>
    <w:rsid w:val="005A3BF7"/>
    <w:rsid w:val="005F0B8C"/>
    <w:rsid w:val="005F2035"/>
    <w:rsid w:val="005F7990"/>
    <w:rsid w:val="006145D8"/>
    <w:rsid w:val="0063688A"/>
    <w:rsid w:val="00637200"/>
    <w:rsid w:val="0063739C"/>
    <w:rsid w:val="0065106A"/>
    <w:rsid w:val="007147D7"/>
    <w:rsid w:val="00716CC7"/>
    <w:rsid w:val="00770F25"/>
    <w:rsid w:val="00781B36"/>
    <w:rsid w:val="007A35A8"/>
    <w:rsid w:val="007B0A85"/>
    <w:rsid w:val="007C6A52"/>
    <w:rsid w:val="0082043E"/>
    <w:rsid w:val="00826C18"/>
    <w:rsid w:val="00846B76"/>
    <w:rsid w:val="0086797B"/>
    <w:rsid w:val="008E203A"/>
    <w:rsid w:val="008F0E79"/>
    <w:rsid w:val="0091229C"/>
    <w:rsid w:val="00940E73"/>
    <w:rsid w:val="00942B91"/>
    <w:rsid w:val="009512C6"/>
    <w:rsid w:val="009721C4"/>
    <w:rsid w:val="0098597D"/>
    <w:rsid w:val="009F619A"/>
    <w:rsid w:val="009F6DDE"/>
    <w:rsid w:val="00A370A8"/>
    <w:rsid w:val="00A45F31"/>
    <w:rsid w:val="00A96F83"/>
    <w:rsid w:val="00AB2F00"/>
    <w:rsid w:val="00AB30B4"/>
    <w:rsid w:val="00B12A77"/>
    <w:rsid w:val="00B27E21"/>
    <w:rsid w:val="00B337A2"/>
    <w:rsid w:val="00B37705"/>
    <w:rsid w:val="00B83943"/>
    <w:rsid w:val="00BD138C"/>
    <w:rsid w:val="00BD4753"/>
    <w:rsid w:val="00BD5CB1"/>
    <w:rsid w:val="00BE62EE"/>
    <w:rsid w:val="00C003BA"/>
    <w:rsid w:val="00C4602F"/>
    <w:rsid w:val="00C46878"/>
    <w:rsid w:val="00C6231D"/>
    <w:rsid w:val="00CA57D5"/>
    <w:rsid w:val="00CB4A51"/>
    <w:rsid w:val="00CD4532"/>
    <w:rsid w:val="00CD47B0"/>
    <w:rsid w:val="00CD5C77"/>
    <w:rsid w:val="00CE6104"/>
    <w:rsid w:val="00CE7918"/>
    <w:rsid w:val="00D16163"/>
    <w:rsid w:val="00DB3FAD"/>
    <w:rsid w:val="00DC71EC"/>
    <w:rsid w:val="00E37C44"/>
    <w:rsid w:val="00E61C09"/>
    <w:rsid w:val="00EB3B58"/>
    <w:rsid w:val="00EC7359"/>
    <w:rsid w:val="00EE3054"/>
    <w:rsid w:val="00F00606"/>
    <w:rsid w:val="00F01256"/>
    <w:rsid w:val="00F47865"/>
    <w:rsid w:val="00FC72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A6C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1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ucz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CB2A47F1444415BEE09AFE83FB9D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3C05D-521A-4BF8-9A69-1FAC4055AB8C}"/>
      </w:docPartPr>
      <w:docPartBody>
        <w:p w:rsidR="001C486E" w:rsidRDefault="008C17B2">
          <w:pPr>
            <w:pStyle w:val="CECB2A47F1444415BEE09AFE83FB9DE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E2ED1933BE1D423A9AB0422614846C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F4B4B-3991-47FE-988A-2935331BEEE5}"/>
      </w:docPartPr>
      <w:docPartBody>
        <w:p w:rsidR="001C486E" w:rsidRDefault="008C17B2">
          <w:pPr>
            <w:pStyle w:val="E2ED1933BE1D423A9AB0422614846C59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32BE698E52F541B69215198A0640A5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BD8F41-7723-4959-97B3-C1645DE5241F}"/>
      </w:docPartPr>
      <w:docPartBody>
        <w:p w:rsidR="001C486E" w:rsidRDefault="008C17B2">
          <w:pPr>
            <w:pStyle w:val="32BE698E52F541B69215198A0640A518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44"/>
    <w:rsid w:val="00190EE6"/>
    <w:rsid w:val="001969B1"/>
    <w:rsid w:val="001B3085"/>
    <w:rsid w:val="001C486E"/>
    <w:rsid w:val="00263F75"/>
    <w:rsid w:val="003534F4"/>
    <w:rsid w:val="00516EC9"/>
    <w:rsid w:val="006D1672"/>
    <w:rsid w:val="007C6BEA"/>
    <w:rsid w:val="008C17B2"/>
    <w:rsid w:val="0091403A"/>
    <w:rsid w:val="00A70FEC"/>
    <w:rsid w:val="00C67FB7"/>
    <w:rsid w:val="00CA4167"/>
    <w:rsid w:val="00CF26A0"/>
    <w:rsid w:val="00CF4A32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ECB2A47F1444415BEE09AFE83FB9DED">
    <w:name w:val="CECB2A47F1444415BEE09AFE83FB9DED"/>
  </w:style>
  <w:style w:type="paragraph" w:customStyle="1" w:styleId="E2ED1933BE1D423A9AB0422614846C59">
    <w:name w:val="E2ED1933BE1D423A9AB0422614846C59"/>
  </w:style>
  <w:style w:type="paragraph" w:customStyle="1" w:styleId="32BE698E52F541B69215198A0640A518">
    <w:name w:val="32BE698E52F541B69215198A0640A518"/>
  </w:style>
  <w:style w:type="character" w:styleId="Tekstzastpczy">
    <w:name w:val="Placeholder Text"/>
    <w:basedOn w:val="Domylnaczcionkaakapitu"/>
    <w:uiPriority w:val="99"/>
    <w:semiHidden/>
    <w:rsid w:val="006D167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E0B73-9603-4CC3-A41E-46AF89328B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581</Characters>
  <Application>Microsoft Office Word</Application>
  <DocSecurity>8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2020-01-03T10:10:00Z</dcterms:created>
  <dcterms:modified xsi:type="dcterms:W3CDTF">2024-01-27T15:56:00Z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